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B5" w:rsidRDefault="00420FA2">
      <w:r>
        <w:rPr>
          <w:noProof/>
          <w:lang w:eastAsia="en-GB"/>
        </w:rPr>
        <w:drawing>
          <wp:inline distT="0" distB="0" distL="0" distR="0">
            <wp:extent cx="5731510" cy="6051360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61731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632993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2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410838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3B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FA2"/>
    <w:rsid w:val="0039750D"/>
    <w:rsid w:val="00420FA2"/>
    <w:rsid w:val="004E2C19"/>
    <w:rsid w:val="00C27502"/>
    <w:rsid w:val="00D3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733EFDB1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Tittensor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Craig</dc:creator>
  <cp:lastModifiedBy>Gail Craig</cp:lastModifiedBy>
  <cp:revision>1</cp:revision>
  <dcterms:created xsi:type="dcterms:W3CDTF">2021-02-23T09:28:00Z</dcterms:created>
  <dcterms:modified xsi:type="dcterms:W3CDTF">2021-02-23T09:36:00Z</dcterms:modified>
</cp:coreProperties>
</file>